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17"/>
        <w:gridCol w:w="1343"/>
      </w:tblGrid>
      <w:tr w:rsidR="00EC2128" w:rsidRPr="00EC2128" w14:paraId="624FD997" w14:textId="77777777" w:rsidTr="00EC21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1FBAD9" w14:textId="24DD14EB" w:rsidR="00EC2128" w:rsidRPr="00EC2128" w:rsidRDefault="00EC2128" w:rsidP="00EC2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1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AFRICAN JOURNAL OF FOOD, AGRICULTURE, NUTRITION AND DEVELOPMENT (AJFAND) www.ajfand.net</w:t>
            </w:r>
            <w:r w:rsidRPr="00EC21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CHECKLIST [Self-Administered]</w:t>
            </w:r>
            <w:r w:rsidR="002B08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r w:rsidR="002B088E" w:rsidRPr="002B088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Revised on </w:t>
            </w:r>
            <w:r w:rsidR="00B30B7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</w:t>
            </w:r>
            <w:r w:rsidR="00036922" w:rsidRPr="0003692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vertAlign w:val="superscript"/>
              </w:rPr>
              <w:t>th</w:t>
            </w:r>
            <w:r w:rsidR="0003692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November </w:t>
            </w:r>
            <w:r w:rsidR="002B088E" w:rsidRPr="002B088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202</w:t>
            </w:r>
            <w:r w:rsidR="0003692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Note: This checklist should be submitted with the manuscript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C21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[Please communicate with us electronically and </w:t>
            </w:r>
            <w:r w:rsidR="000865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EC21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send your manuscript as an attachment-MS WORD</w:t>
            </w:r>
            <w:r w:rsidR="000865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format</w:t>
            </w:r>
            <w:r w:rsidRPr="00EC21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]</w:t>
            </w:r>
          </w:p>
        </w:tc>
      </w:tr>
      <w:tr w:rsidR="00EC2128" w:rsidRPr="00EC2128" w14:paraId="4AE41999" w14:textId="77777777" w:rsidTr="00EC21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5B6FFD" w14:textId="177903DD" w:rsidR="00EC2128" w:rsidRPr="00EC2128" w:rsidRDefault="00EC2128" w:rsidP="00EC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Title of paper: 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E91D6C" w:rsidRPr="00E91D6C">
              <w:rPr>
                <w:rFonts w:ascii="Times New Roman" w:eastAsia="Times New Roman" w:hAnsi="Times New Roman" w:cs="Times New Roman"/>
                <w:sz w:val="24"/>
                <w:szCs w:val="24"/>
              </w:rPr>
              <w:t>Article: Review article OR Original article (please specify)</w:t>
            </w:r>
            <w:r w:rsidR="00E91D6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Author(s): 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B0192C"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Name and address of corresponding author: </w:t>
            </w:r>
            <w:r w:rsidR="00B019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Consent of co-author(s): 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Name and </w:t>
            </w:r>
            <w:r w:rsidR="008B51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email 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address of co-author(s): </w:t>
            </w:r>
            <w:r w:rsidR="008B51D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B0192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8029F8" w:rsidRPr="008029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AI Usage: </w:t>
            </w:r>
            <w:r w:rsidR="008029F8" w:rsidRPr="008029F8">
              <w:rPr>
                <w:rFonts w:ascii="Times New Roman" w:eastAsia="Times New Roman" w:hAnsi="Times New Roman" w:cs="Times New Roman"/>
                <w:sz w:val="24"/>
                <w:szCs w:val="24"/>
              </w:rPr>
              <w:t>In support of transparency compliance, AJFAND requires</w:t>
            </w:r>
            <w:r w:rsidR="008029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029F8" w:rsidRPr="008029F8">
              <w:rPr>
                <w:rFonts w:ascii="Times New Roman" w:eastAsia="Times New Roman" w:hAnsi="Times New Roman" w:cs="Times New Roman"/>
                <w:sz w:val="24"/>
                <w:szCs w:val="24"/>
              </w:rPr>
              <w:t>authors to disclose the use of AI tools for manuscript preparation. This should include the name of the AI tool used. Example:</w:t>
            </w:r>
            <w:r w:rsidR="008029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029F8" w:rsidRPr="008029F8">
              <w:rPr>
                <w:rFonts w:ascii="Times New Roman" w:eastAsia="Times New Roman" w:hAnsi="Times New Roman" w:cs="Times New Roman"/>
                <w:sz w:val="24"/>
                <w:szCs w:val="24"/>
              </w:rPr>
              <w:t>- During the preparation of this manuscript, the author(s) used [NAME OF TOOL / SERVICE] in order to [REASON]. After using this tool/service, the author(s) reviewed and edited the content as needed and take(s) full responsibility for the content of the published article -</w:t>
            </w:r>
            <w:r w:rsidR="008029F8">
              <w:t> </w:t>
            </w:r>
          </w:p>
        </w:tc>
      </w:tr>
      <w:tr w:rsidR="00EC2128" w:rsidRPr="00EC2128" w14:paraId="3D921978" w14:textId="77777777" w:rsidTr="00EC2128">
        <w:trPr>
          <w:tblCellSpacing w:w="15" w:type="dxa"/>
        </w:trPr>
        <w:tc>
          <w:tcPr>
            <w:tcW w:w="4300" w:type="pct"/>
            <w:vAlign w:val="center"/>
            <w:hideMark/>
          </w:tcPr>
          <w:p w14:paraId="2BB6D082" w14:textId="77777777" w:rsidR="00EC2128" w:rsidRPr="00EC2128" w:rsidRDefault="00EC2128" w:rsidP="00EC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C21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Wordcount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(a) Abstract: 300 to 400 (for review and original articles)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(b) 3000 - 4000 for review/original articles (excluding abstract and references)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(c) No more than 1000 for personal communication: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(d) Not exceeding 500 for Letter to the Editor</w:t>
            </w:r>
          </w:p>
        </w:tc>
        <w:tc>
          <w:tcPr>
            <w:tcW w:w="700" w:type="pct"/>
            <w:hideMark/>
          </w:tcPr>
          <w:p w14:paraId="1F69E179" w14:textId="77777777" w:rsidR="00EC2128" w:rsidRPr="00EC2128" w:rsidRDefault="00EC2128" w:rsidP="00EC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FB950E" w14:textId="77777777" w:rsidR="00EC2128" w:rsidRPr="00EC2128" w:rsidRDefault="00EC2128" w:rsidP="00EC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</w:tr>
      <w:tr w:rsidR="00EC2128" w:rsidRPr="00EC2128" w14:paraId="41392F7E" w14:textId="77777777" w:rsidTr="00EC2128">
        <w:trPr>
          <w:tblCellSpacing w:w="15" w:type="dxa"/>
        </w:trPr>
        <w:tc>
          <w:tcPr>
            <w:tcW w:w="4300" w:type="pct"/>
            <w:vAlign w:val="center"/>
            <w:hideMark/>
          </w:tcPr>
          <w:p w14:paraId="28E7F333" w14:textId="77777777" w:rsidR="00EC2128" w:rsidRPr="00EC2128" w:rsidRDefault="00EC2128" w:rsidP="00EC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C21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References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(a) Numbered correctly as cited within the text and in square brackets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(b) In-text and end-text citation consistent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(c) Between 40-60 for review articles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(d) Not exceeding 30 for original articles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(e) Not exceeding five for Letter to the Editor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(f) Key words </w:t>
            </w:r>
            <w:r w:rsidR="00B30B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should be between eight and ten </w:t>
            </w:r>
          </w:p>
        </w:tc>
        <w:tc>
          <w:tcPr>
            <w:tcW w:w="700" w:type="pct"/>
            <w:hideMark/>
          </w:tcPr>
          <w:p w14:paraId="6569C6DD" w14:textId="77777777" w:rsidR="00EC2128" w:rsidRPr="00EC2128" w:rsidRDefault="00EC2128" w:rsidP="00EC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14:paraId="25FEF63C" w14:textId="77777777" w:rsidR="00EC2128" w:rsidRPr="00EC2128" w:rsidRDefault="00EC2128" w:rsidP="00EC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</w:tr>
      <w:tr w:rsidR="00EC2128" w:rsidRPr="00EC2128" w14:paraId="12F8B184" w14:textId="77777777" w:rsidTr="00EC2128">
        <w:trPr>
          <w:tblCellSpacing w:w="15" w:type="dxa"/>
        </w:trPr>
        <w:tc>
          <w:tcPr>
            <w:tcW w:w="4300" w:type="pct"/>
            <w:vAlign w:val="center"/>
            <w:hideMark/>
          </w:tcPr>
          <w:p w14:paraId="49DFCA7E" w14:textId="77777777" w:rsidR="00EC2128" w:rsidRPr="00EC2128" w:rsidRDefault="00EC2128" w:rsidP="00EC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C21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Figures and tables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(a) Cited consecutively in the text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(b) Are captions appropriate?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(c) Tables placed at the end, but part of the text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(d) Figures placed within the text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(e) A maximum of eight figures for review/original articles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(f) A maximum of eight tables for original/review articles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(g) Definitions of abbreviations that appear on tables and figures provided</w:t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(h) Symbols and numbering clear and large enough</w:t>
            </w:r>
          </w:p>
        </w:tc>
        <w:tc>
          <w:tcPr>
            <w:tcW w:w="700" w:type="pct"/>
            <w:hideMark/>
          </w:tcPr>
          <w:p w14:paraId="296815D2" w14:textId="77777777" w:rsidR="00EC2128" w:rsidRPr="00EC2128" w:rsidRDefault="00EC2128" w:rsidP="00EC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14:paraId="1919EF29" w14:textId="77777777" w:rsidR="00EC2128" w:rsidRPr="00EC2128" w:rsidRDefault="00EC2128" w:rsidP="00EC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</w:tr>
      <w:tr w:rsidR="00EC2128" w:rsidRPr="00EC2128" w14:paraId="4D306C83" w14:textId="77777777" w:rsidTr="00EC21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BEE294" w14:textId="77777777" w:rsidR="00EC2128" w:rsidRDefault="00EC2128" w:rsidP="00EC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12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Category of article clear (i.e. original or review article, Letter to the Editor, personal communication, commentary):</w:t>
            </w:r>
          </w:p>
          <w:p w14:paraId="5B07287F" w14:textId="77777777" w:rsidR="003E68E1" w:rsidRDefault="003E68E1" w:rsidP="00EC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*</w:t>
            </w:r>
            <w:r w:rsidRPr="003E68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Indicate who is funding the project: </w:t>
            </w:r>
          </w:p>
          <w:p w14:paraId="3CA97D15" w14:textId="77777777" w:rsidR="00F56F38" w:rsidRPr="00F56F38" w:rsidRDefault="00F56F38" w:rsidP="00EC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56F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Corresponding author signature: </w:t>
            </w:r>
          </w:p>
        </w:tc>
      </w:tr>
    </w:tbl>
    <w:p w14:paraId="55BFCE48" w14:textId="77777777" w:rsidR="00997741" w:rsidRPr="00EC2128" w:rsidRDefault="00997741" w:rsidP="00EC2128"/>
    <w:sectPr w:rsidR="00997741" w:rsidRPr="00EC2128" w:rsidSect="00036922">
      <w:pgSz w:w="12240" w:h="15840"/>
      <w:pgMar w:top="360" w:right="1440" w:bottom="80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74C113D" w14:textId="77777777" w:rsidR="00525328" w:rsidRDefault="00525328" w:rsidP="00224061">
      <w:pPr>
        <w:spacing w:after="0" w:line="240" w:lineRule="auto"/>
      </w:pPr>
      <w:r>
        <w:separator/>
      </w:r>
    </w:p>
  </w:endnote>
  <w:endnote w:type="continuationSeparator" w:id="0">
    <w:p w14:paraId="39BC3CE3" w14:textId="77777777" w:rsidR="00525328" w:rsidRDefault="00525328" w:rsidP="002240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A192613" w14:textId="77777777" w:rsidR="00525328" w:rsidRDefault="00525328" w:rsidP="00224061">
      <w:pPr>
        <w:spacing w:after="0" w:line="240" w:lineRule="auto"/>
      </w:pPr>
      <w:r>
        <w:separator/>
      </w:r>
    </w:p>
  </w:footnote>
  <w:footnote w:type="continuationSeparator" w:id="0">
    <w:p w14:paraId="13BB7E36" w14:textId="77777777" w:rsidR="00525328" w:rsidRDefault="00525328" w:rsidP="002240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CAF"/>
    <w:rsid w:val="00036922"/>
    <w:rsid w:val="00070287"/>
    <w:rsid w:val="000865C6"/>
    <w:rsid w:val="001D526F"/>
    <w:rsid w:val="00224061"/>
    <w:rsid w:val="002B088E"/>
    <w:rsid w:val="003B27E6"/>
    <w:rsid w:val="003E68E1"/>
    <w:rsid w:val="00426901"/>
    <w:rsid w:val="004F6882"/>
    <w:rsid w:val="004F6A4E"/>
    <w:rsid w:val="005237CA"/>
    <w:rsid w:val="00525328"/>
    <w:rsid w:val="00560C6A"/>
    <w:rsid w:val="005C3347"/>
    <w:rsid w:val="00756403"/>
    <w:rsid w:val="00801CB4"/>
    <w:rsid w:val="008029F8"/>
    <w:rsid w:val="008A4B92"/>
    <w:rsid w:val="008B51D6"/>
    <w:rsid w:val="009707B2"/>
    <w:rsid w:val="00997741"/>
    <w:rsid w:val="009A0266"/>
    <w:rsid w:val="00B0192C"/>
    <w:rsid w:val="00B30B7F"/>
    <w:rsid w:val="00B84CAF"/>
    <w:rsid w:val="00E04AB0"/>
    <w:rsid w:val="00E07C48"/>
    <w:rsid w:val="00E91D6C"/>
    <w:rsid w:val="00EC2128"/>
    <w:rsid w:val="00F40425"/>
    <w:rsid w:val="00F56F38"/>
    <w:rsid w:val="00FE0B14"/>
    <w:rsid w:val="00FF06CB"/>
    <w:rsid w:val="00FF5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BF0A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C2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C212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240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061"/>
  </w:style>
  <w:style w:type="paragraph" w:styleId="Footer">
    <w:name w:val="footer"/>
    <w:basedOn w:val="Normal"/>
    <w:link w:val="FooterChar"/>
    <w:uiPriority w:val="99"/>
    <w:unhideWhenUsed/>
    <w:rsid w:val="002240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0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9791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AJFAND author checklist Revised 6November2026.dotx</Template>
  <TotalTime>0</TotalTime>
  <Pages>1</Pages>
  <Words>324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Michael Okumu</cp:lastModifiedBy>
  <cp:revision>2</cp:revision>
  <cp:lastPrinted>2024-08-06T09:57:00Z</cp:lastPrinted>
  <dcterms:created xsi:type="dcterms:W3CDTF">2026-11-06T01:06:00Z</dcterms:created>
  <dcterms:modified xsi:type="dcterms:W3CDTF">2026-11-06T01:06:00Z</dcterms:modified>
</cp:coreProperties>
</file>